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AA7F9B0" w14:textId="77777777" w:rsidR="00254D2B" w:rsidRDefault="00254D2B" w:rsidP="0019180B">
      <w:pPr>
        <w:ind w:right="-2211"/>
        <w:rPr>
          <w:rFonts w:ascii="Arial Narrow" w:hAnsi="Arial Narrow"/>
          <w:sz w:val="22"/>
          <w:szCs w:val="22"/>
        </w:rPr>
      </w:pPr>
    </w:p>
    <w:p w14:paraId="2922BF56" w14:textId="42215919" w:rsidR="00254D2B" w:rsidRDefault="00B61896" w:rsidP="00254D2B">
      <w:pPr>
        <w:ind w:left="708" w:right="-2211" w:firstLine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noProof/>
          <w:sz w:val="22"/>
          <w:szCs w:val="22"/>
          <w:lang w:eastAsia="fr-FR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036C539F" wp14:editId="1463EEF9">
                <wp:simplePos x="0" y="0"/>
                <wp:positionH relativeFrom="column">
                  <wp:posOffset>215265</wp:posOffset>
                </wp:positionH>
                <wp:positionV relativeFrom="paragraph">
                  <wp:posOffset>92710</wp:posOffset>
                </wp:positionV>
                <wp:extent cx="5467350" cy="257175"/>
                <wp:effectExtent l="57150" t="38100" r="76200" b="1047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67350" cy="257175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B45ED50" w14:textId="50546676" w:rsidR="00254D2B" w:rsidRPr="003B1BE0" w:rsidRDefault="00254D2B" w:rsidP="00254D2B">
                            <w:pP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3B1BE0">
                              <w:rPr>
                                <w:rFonts w:ascii="Arial Narrow" w:hAnsi="Arial Narrow"/>
                              </w:rPr>
                              <w:t>DEMANDE DE MINI STAG</w:t>
                            </w:r>
                            <w:r w:rsidRPr="003B1BE0">
                              <w:rPr>
                                <w:rFonts w:ascii="Arial Narrow" w:hAnsi="Arial Narrow"/>
                                <w:color w:val="000000" w:themeColor="text1"/>
                              </w:rPr>
                              <w:t>E</w:t>
                            </w:r>
                            <w:r w:rsidR="003B1BE0" w:rsidRPr="003B1BE0">
                              <w:rPr>
                                <w:rFonts w:ascii="Arial Narrow" w:hAnsi="Arial Narrow"/>
                                <w:color w:val="000000" w:themeColor="text1"/>
                              </w:rPr>
                              <w:t xml:space="preserve"> - </w:t>
                            </w:r>
                            <w:r w:rsidRPr="003B1BE0">
                              <w:rPr>
                                <w:rFonts w:ascii="Arial Narrow" w:hAnsi="Arial Narrow"/>
                              </w:rPr>
                              <w:t>SESSION 2026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36C539F" id="Rectangle 9" o:spid="_x0000_s1026" style="position:absolute;left:0;text-align:left;margin-left:16.95pt;margin-top:7.3pt;width:430.5pt;height:20.25pt;z-index:2516469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  <v:textbox>
                  <w:txbxContent>
                    <w:p w14:paraId="6B45ED50" w14:textId="50546676" w:rsidR="00254D2B" w:rsidRPr="003B1BE0" w:rsidRDefault="00254D2B" w:rsidP="00254D2B">
                      <w:pPr>
                        <w:jc w:val="center"/>
                        <w:rPr>
                          <w:rFonts w:ascii="Arial Narrow" w:hAnsi="Arial Narrow"/>
                        </w:rPr>
                      </w:pPr>
                      <w:r w:rsidRPr="003B1BE0">
                        <w:rPr>
                          <w:rFonts w:ascii="Arial Narrow" w:hAnsi="Arial Narrow"/>
                        </w:rPr>
                        <w:t>DEMANDE DE MINI STAG</w:t>
                      </w:r>
                      <w:r w:rsidRPr="003B1BE0">
                        <w:rPr>
                          <w:rFonts w:ascii="Arial Narrow" w:hAnsi="Arial Narrow"/>
                          <w:color w:val="000000" w:themeColor="text1"/>
                        </w:rPr>
                        <w:t>E</w:t>
                      </w:r>
                      <w:r w:rsidR="003B1BE0" w:rsidRPr="003B1BE0">
                        <w:rPr>
                          <w:rFonts w:ascii="Arial Narrow" w:hAnsi="Arial Narrow"/>
                          <w:color w:val="000000" w:themeColor="text1"/>
                        </w:rPr>
                        <w:t xml:space="preserve"> - </w:t>
                      </w:r>
                      <w:r w:rsidRPr="003B1BE0">
                        <w:rPr>
                          <w:rFonts w:ascii="Arial Narrow" w:hAnsi="Arial Narrow"/>
                        </w:rPr>
                        <w:t>SESSION 2026</w:t>
                      </w:r>
                    </w:p>
                  </w:txbxContent>
                </v:textbox>
              </v:rect>
            </w:pict>
          </mc:Fallback>
        </mc:AlternateContent>
      </w:r>
    </w:p>
    <w:p w14:paraId="35131D63" w14:textId="77777777" w:rsidR="00254D2B" w:rsidRDefault="00254D2B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395B1BF5" w14:textId="77777777" w:rsidR="00254D2B" w:rsidRDefault="00254D2B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774C5A4C" w14:textId="77777777" w:rsidR="00254D2B" w:rsidRDefault="00254D2B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  <w:r w:rsidRPr="00254D2B">
        <w:rPr>
          <w:rFonts w:ascii="Arial Narrow" w:hAnsi="Arial Narrow"/>
          <w:sz w:val="22"/>
          <w:szCs w:val="22"/>
        </w:rPr>
        <w:t>Nom de l’établissement demandeur :</w:t>
      </w:r>
      <w:r>
        <w:rPr>
          <w:rFonts w:ascii="Arial Narrow" w:hAnsi="Arial Narrow"/>
          <w:sz w:val="22"/>
          <w:szCs w:val="22"/>
        </w:rPr>
        <w:t xml:space="preserve"> ………………………………………………………………..</w:t>
      </w:r>
    </w:p>
    <w:p w14:paraId="4730FCB6" w14:textId="77777777" w:rsidR="00254D2B" w:rsidRDefault="00254D2B" w:rsidP="00254D2B">
      <w:pPr>
        <w:ind w:left="708" w:right="-2211" w:firstLine="1"/>
        <w:rPr>
          <w:rFonts w:ascii="Arial Narrow" w:hAnsi="Arial Narrow"/>
          <w:sz w:val="22"/>
          <w:szCs w:val="22"/>
        </w:rPr>
      </w:pPr>
    </w:p>
    <w:p w14:paraId="3D5BA98F" w14:textId="77777777" w:rsidR="00254D2B" w:rsidRDefault="00254D2B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Ville : …………………………………………….Mail : ………………………………………..</w:t>
      </w:r>
    </w:p>
    <w:p w14:paraId="2650347C" w14:textId="7D11D36E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noProof/>
          <w:sz w:val="22"/>
          <w:szCs w:val="22"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1F99225" wp14:editId="6746CE9F">
                <wp:simplePos x="0" y="0"/>
                <wp:positionH relativeFrom="column">
                  <wp:posOffset>-89535</wp:posOffset>
                </wp:positionH>
                <wp:positionV relativeFrom="paragraph">
                  <wp:posOffset>156210</wp:posOffset>
                </wp:positionV>
                <wp:extent cx="5772785" cy="5991225"/>
                <wp:effectExtent l="0" t="0" r="0" b="0"/>
                <wp:wrapNone/>
                <wp:docPr id="1542118716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2785" cy="5991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tbl>
                            <w:tblPr>
                              <w:tblStyle w:val="Grilledutableau"/>
                              <w:tblW w:w="8789" w:type="dxa"/>
                              <w:tblInd w:w="108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993"/>
                              <w:gridCol w:w="806"/>
                              <w:gridCol w:w="1320"/>
                              <w:gridCol w:w="709"/>
                              <w:gridCol w:w="708"/>
                              <w:gridCol w:w="709"/>
                              <w:gridCol w:w="567"/>
                              <w:gridCol w:w="709"/>
                              <w:gridCol w:w="567"/>
                              <w:gridCol w:w="850"/>
                              <w:gridCol w:w="851"/>
                            </w:tblGrid>
                            <w:tr w:rsidR="006A4F14" w14:paraId="0C55C944" w14:textId="77777777" w:rsidTr="00A30E66">
                              <w:trPr>
                                <w:trHeight w:val="756"/>
                              </w:trPr>
                              <w:tc>
                                <w:tcPr>
                                  <w:tcW w:w="993" w:type="dxa"/>
                                  <w:vMerge w:val="restart"/>
                                  <w:shd w:val="clear" w:color="auto" w:fill="EEECE1" w:themeFill="background2"/>
                                </w:tcPr>
                                <w:p w14:paraId="15696BDC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CE841AC" w14:textId="2E9CEA49" w:rsidR="006A4F14" w:rsidRPr="00350CAD" w:rsidRDefault="006A4F14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350CAD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NOM </w:t>
                                  </w:r>
                                  <w:r w:rsidRPr="001534A8">
                                    <w:rPr>
                                      <w:rFonts w:ascii="Arial Narrow" w:hAnsi="Arial Narrow"/>
                                      <w:i/>
                                      <w:iCs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en</w:t>
                                  </w:r>
                                  <w:r w:rsidRPr="00350CAD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1534A8">
                                    <w:rPr>
                                      <w:rFonts w:ascii="Arial Narrow" w:hAnsi="Arial Narrow"/>
                                      <w:i/>
                                      <w:iCs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majuscule</w:t>
                                  </w:r>
                                  <w:r w:rsidR="001534A8">
                                    <w:rPr>
                                      <w:rFonts w:ascii="Arial Narrow" w:hAnsi="Arial Narrow"/>
                                      <w:i/>
                                      <w:iCs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1534A8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et</w:t>
                                  </w:r>
                                  <w:r w:rsidRPr="00350CAD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prénom de l’élève</w:t>
                                  </w:r>
                                </w:p>
                              </w:tc>
                              <w:tc>
                                <w:tcPr>
                                  <w:tcW w:w="806" w:type="dxa"/>
                                  <w:vMerge w:val="restart"/>
                                  <w:shd w:val="clear" w:color="auto" w:fill="EEECE1" w:themeFill="background2"/>
                                </w:tcPr>
                                <w:p w14:paraId="3CBDBF03" w14:textId="77777777" w:rsidR="00350CAD" w:rsidRP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D31B2D4" w14:textId="77777777" w:rsidR="00350CAD" w:rsidRP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52C3F1F" w14:textId="56559B3F" w:rsidR="006A4F14" w:rsidRPr="00350CAD" w:rsidRDefault="006A4F14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350CAD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Classe actuelle</w:t>
                                  </w:r>
                                </w:p>
                              </w:tc>
                              <w:tc>
                                <w:tcPr>
                                  <w:tcW w:w="1320" w:type="dxa"/>
                                  <w:vMerge w:val="restart"/>
                                  <w:shd w:val="clear" w:color="auto" w:fill="EEECE1" w:themeFill="background2"/>
                                </w:tcPr>
                                <w:p w14:paraId="1DE4AD15" w14:textId="77777777" w:rsidR="00A30E66" w:rsidRDefault="006A4F14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350CAD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NOM, Prénom et N° de téléphone de</w:t>
                                  </w:r>
                                </w:p>
                                <w:p w14:paraId="6D7E67B8" w14:textId="0B99948D" w:rsidR="006A4F14" w:rsidRPr="00350CAD" w:rsidRDefault="006A4F14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350CAD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la personne contact de l’établissement</w:t>
                                  </w:r>
                                </w:p>
                              </w:tc>
                              <w:tc>
                                <w:tcPr>
                                  <w:tcW w:w="5670" w:type="dxa"/>
                                  <w:gridSpan w:val="8"/>
                                </w:tcPr>
                                <w:p w14:paraId="4577DF50" w14:textId="77777777" w:rsidR="00BF5BF5" w:rsidRDefault="00BF5BF5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7DA05E7C" w14:textId="71578435" w:rsidR="006A4F14" w:rsidRPr="003B1BE0" w:rsidRDefault="00BF5BF5" w:rsidP="00A30E66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BF5BF5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  <w:shd w:val="clear" w:color="auto" w:fill="EEECE1" w:themeFill="background2"/>
                                    </w:rPr>
                                    <w:t xml:space="preserve">Ordonner par </w:t>
                                  </w:r>
                                  <w:r w:rsidRPr="00BF5BF5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shd w:val="clear" w:color="auto" w:fill="EEECE1" w:themeFill="background2"/>
                                    </w:rPr>
                                    <w:t>Vœu</w:t>
                                  </w:r>
                                  <w:r w:rsidRPr="00BF5BF5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  <w:shd w:val="clear" w:color="auto" w:fill="EEECE1" w:themeFill="background2"/>
                                    </w:rPr>
                                    <w:t xml:space="preserve"> </w:t>
                                  </w:r>
                                  <w:r w:rsidRPr="00BF5BF5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shd w:val="clear" w:color="auto" w:fill="EEECE1" w:themeFill="background2"/>
                                    </w:rPr>
                                    <w:t>de</w:t>
                                  </w:r>
                                  <w:r w:rsidRPr="00BF5BF5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  <w:shd w:val="clear" w:color="auto" w:fill="EEECE1" w:themeFill="background2"/>
                                    </w:rPr>
                                    <w:t xml:space="preserve"> </w:t>
                                  </w:r>
                                  <w:r w:rsidRPr="00BF5BF5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shd w:val="clear" w:color="auto" w:fill="EEECE1" w:themeFill="background2"/>
                                    </w:rPr>
                                    <w:t>préférence</w:t>
                                  </w:r>
                                  <w:r w:rsidRPr="00BF5BF5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  <w:shd w:val="clear" w:color="auto" w:fill="EEECE1" w:themeFill="background2"/>
                                    </w:rPr>
                                    <w:t xml:space="preserve"> (Max 2 demandes par formation</w:t>
                                  </w: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A30E66" w14:paraId="050B8DB0" w14:textId="77777777" w:rsidTr="00A30E66">
                              <w:trPr>
                                <w:trHeight w:val="756"/>
                              </w:trPr>
                              <w:tc>
                                <w:tcPr>
                                  <w:tcW w:w="993" w:type="dxa"/>
                                  <w:vMerge/>
                                  <w:shd w:val="clear" w:color="auto" w:fill="EEECE1" w:themeFill="background2"/>
                                </w:tcPr>
                                <w:p w14:paraId="69A69573" w14:textId="77777777" w:rsidR="00A7141E" w:rsidRPr="003B1BE0" w:rsidRDefault="00A7141E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  <w:vMerge/>
                                  <w:shd w:val="clear" w:color="auto" w:fill="EEECE1" w:themeFill="background2"/>
                                </w:tcPr>
                                <w:p w14:paraId="36C05D6E" w14:textId="77777777" w:rsidR="00A7141E" w:rsidRDefault="00A7141E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  <w:vMerge/>
                                  <w:shd w:val="clear" w:color="auto" w:fill="EEECE1" w:themeFill="background2"/>
                                </w:tcPr>
                                <w:p w14:paraId="0CCD1A15" w14:textId="77777777" w:rsidR="00A7141E" w:rsidRDefault="00A7141E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shd w:val="clear" w:color="auto" w:fill="DBE5F1" w:themeFill="accent1" w:themeFillTint="33"/>
                                </w:tcPr>
                                <w:p w14:paraId="5C521739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1D0F3893" w14:textId="77777777" w:rsidR="00A30E66" w:rsidRDefault="00A7141E" w:rsidP="00A30E6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</w:p>
                                <w:p w14:paraId="336E584B" w14:textId="2019E913" w:rsidR="00A7141E" w:rsidRPr="006A4F14" w:rsidRDefault="00D314D6" w:rsidP="00A30E6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PAT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  <w:shd w:val="clear" w:color="auto" w:fill="DBE5F1" w:themeFill="accent1" w:themeFillTint="33"/>
                                </w:tcPr>
                                <w:p w14:paraId="63D15A1E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74FDA489" w14:textId="77777777" w:rsidR="00A30E66" w:rsidRDefault="00A7141E" w:rsidP="00A30E6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</w:p>
                                <w:p w14:paraId="2B3E05B8" w14:textId="6BFA1B7E" w:rsidR="00A7141E" w:rsidRPr="006A4F14" w:rsidRDefault="00D314D6" w:rsidP="00A30E6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BOUL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shd w:val="clear" w:color="auto" w:fill="DBE5F1" w:themeFill="accent1" w:themeFillTint="33"/>
                                </w:tcPr>
                                <w:p w14:paraId="1BECBD14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7C3C4A92" w14:textId="1D56288A" w:rsidR="00A7141E" w:rsidRPr="006A4F14" w:rsidRDefault="00A7141E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  <w:r w:rsidR="00D314D6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</w:t>
                                  </w:r>
                                </w:p>
                                <w:p w14:paraId="056E40D5" w14:textId="71091037" w:rsidR="00A7141E" w:rsidRPr="006A4F14" w:rsidRDefault="00A7141E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  <w:shd w:val="clear" w:color="auto" w:fill="DBE5F1" w:themeFill="accent1" w:themeFillTint="33"/>
                                </w:tcPr>
                                <w:p w14:paraId="7FD9E9D7" w14:textId="77777777" w:rsidR="00D314D6" w:rsidRDefault="00D314D6" w:rsidP="00D314D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672D73A3" w14:textId="77777777" w:rsidR="00A30E66" w:rsidRDefault="00A7141E" w:rsidP="00D314D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</w:p>
                                <w:p w14:paraId="3FAE9917" w14:textId="32404896" w:rsidR="00A7141E" w:rsidRPr="006A4F14" w:rsidRDefault="00D314D6" w:rsidP="00D314D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CF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shd w:val="clear" w:color="auto" w:fill="DBE5F1" w:themeFill="accent1" w:themeFillTint="33"/>
                                </w:tcPr>
                                <w:p w14:paraId="4C576169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6726134A" w14:textId="77777777" w:rsidR="00D314D6" w:rsidRDefault="00A7141E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</w:p>
                                <w:p w14:paraId="3E62000A" w14:textId="75555EE3" w:rsidR="00A7141E" w:rsidRPr="006A4F14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HCR</w:t>
                                  </w:r>
                                </w:p>
                                <w:p w14:paraId="467747F7" w14:textId="5C4513EA" w:rsidR="00A7141E" w:rsidRPr="006A4F14" w:rsidRDefault="00A7141E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  <w:shd w:val="clear" w:color="auto" w:fill="E5DFEC" w:themeFill="accent4" w:themeFillTint="33"/>
                                </w:tcPr>
                                <w:p w14:paraId="040D892E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15563792" w14:textId="4F40CD37" w:rsidR="00B61896" w:rsidRP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D314D6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TPH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shd w:val="clear" w:color="auto" w:fill="E5DFEC" w:themeFill="accent4" w:themeFillTint="33"/>
                                </w:tcPr>
                                <w:p w14:paraId="3F061AE9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0BC86E46" w14:textId="16546728" w:rsidR="00A7141E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 w:rsidR="00A7141E" w:rsidRPr="00A7141E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PRO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BP</w:t>
                                  </w:r>
                                </w:p>
                                <w:p w14:paraId="470A0615" w14:textId="67B2930A" w:rsidR="00B61896" w:rsidRPr="00B61896" w:rsidRDefault="00B6189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  <w:shd w:val="clear" w:color="auto" w:fill="FDE9D9" w:themeFill="accent6" w:themeFillTint="33"/>
                                </w:tcPr>
                                <w:p w14:paraId="73D63881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71B9EED0" w14:textId="68432B04" w:rsidR="00A7141E" w:rsidRPr="00A7141E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 w:rsidR="00A7141E" w:rsidRPr="00A7141E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STHR</w:t>
                                  </w:r>
                                </w:p>
                              </w:tc>
                            </w:tr>
                            <w:tr w:rsidR="00A30E66" w14:paraId="412EBDB7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2812A3F5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2D0900D5" w14:textId="77777777" w:rsidR="00D314D6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5216DFE3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5297EB6B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292F4D8D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16BEE05C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33B1DD80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498B3431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43E0D86C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23DB8D4B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38C8297F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71ECD044" w14:textId="77777777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7C5E1A95" w14:textId="022E4384" w:rsidR="00D314D6" w:rsidRPr="003B1BE0" w:rsidRDefault="00D314D6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30A4BCE0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1F09D9A4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0DB4B880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3930EB6D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24C47530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1FD07BF2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1C2FADA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6C25EF7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066024CA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704232E8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36A7EDBC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63581E1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46871532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316FFF5F" w14:textId="51FCF4A5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58032DC3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270F0753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2B505E13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3AEE9D4A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6F14F76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1263E3E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1D2A6198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7DEECDCB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4D59F32F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7AB22B6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20386697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2EC463AE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3F30E63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0ED33775" w14:textId="2F44BA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3A5B210A" w14:textId="77777777" w:rsidTr="00A30E66">
                              <w:trPr>
                                <w:trHeight w:val="766"/>
                              </w:trPr>
                              <w:tc>
                                <w:tcPr>
                                  <w:tcW w:w="993" w:type="dxa"/>
                                </w:tcPr>
                                <w:p w14:paraId="3B89DC90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3A8A3EC2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0CFF7CC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4062266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1067DD91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7BABB43A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052E09E3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523E03D5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6134F805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481BD1A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6E46B47A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2986B118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3025EF53" w14:textId="451C13EB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6EC2AC64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1E0D5C3A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3A2AE562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56AB1BB7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7D5318FD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77F2961F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307618FA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3DA8F015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150F377D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0136940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25D9199F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14B8BD23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0E3C9490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03D0726F" w14:textId="182FEA2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7BB4C93F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3B1A2905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3F93A79F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550F46F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46222C6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280E2783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420E99FE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4536711A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549DC56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7EEFF2E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5646078B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579C3CEE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1FDA63B5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43AA6A17" w14:textId="73A43E1E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0204510A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3F1042F1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021BE5DE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6A1AB520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1DA371B5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224DE181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20D0E6E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09373258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2593083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62349F7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17D6C7DD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25BE3A22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0DC903D2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14AE6924" w14:textId="3FBD74BF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5CE9D250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659BC3F3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1298A5D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33658421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588AC6CB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5EF94DA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1D25262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3535BD9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69B77417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663AF8E3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7F6B176B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4A6E66D8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086C59CB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3DED8A92" w14:textId="20C2A4DA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1CFFC352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3D188B08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501B39A1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462D19D7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4B452D7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37EDF85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3F5CC75F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65594FF7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2E5DA95F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3F6C1EE3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31E9C5A7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705073AD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5972B62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5A3777E7" w14:textId="6FF9061B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0E66" w14:paraId="111F5E02" w14:textId="77777777" w:rsidTr="00A30E66">
                              <w:trPr>
                                <w:trHeight w:val="751"/>
                              </w:trPr>
                              <w:tc>
                                <w:tcPr>
                                  <w:tcW w:w="993" w:type="dxa"/>
                                </w:tcPr>
                                <w:p w14:paraId="1A3BBA66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626A3D6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5004ED93" w14:textId="77777777" w:rsidR="00350CAD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6" w:type="dxa"/>
                                </w:tcPr>
                                <w:p w14:paraId="681B0C4C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0" w:type="dxa"/>
                                </w:tcPr>
                                <w:p w14:paraId="70B3AF06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384E7D3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14:paraId="36260FD4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6D3A0CFB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3629939B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14:paraId="74107659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14:paraId="36993AC1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2F6FD2DC" w14:textId="77777777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14:paraId="6710F8A2" w14:textId="3E7F5696" w:rsidR="00350CAD" w:rsidRPr="003B1BE0" w:rsidRDefault="00350CAD" w:rsidP="003B1BE0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60A4F14" w14:textId="77777777" w:rsidR="003B1BE0" w:rsidRDefault="003B1BE0" w:rsidP="003B1BE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F99225" id="Rectangle 7" o:spid="_x0000_s1027" style="position:absolute;left:0;text-align:left;margin-left:-7.05pt;margin-top:12.3pt;width:454.55pt;height:471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" filled="f" stroked="f" strokeweight="2pt">
                <v:textbox>
                  <w:txbxContent>
                    <w:tbl>
                      <w:tblPr>
                        <w:tblStyle w:val="Grilledutableau"/>
                        <w:tblW w:w="8789" w:type="dxa"/>
                        <w:tblInd w:w="108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806"/>
                        <w:gridCol w:w="1320"/>
                        <w:gridCol w:w="709"/>
                        <w:gridCol w:w="708"/>
                        <w:gridCol w:w="709"/>
                        <w:gridCol w:w="567"/>
                        <w:gridCol w:w="709"/>
                        <w:gridCol w:w="567"/>
                        <w:gridCol w:w="850"/>
                        <w:gridCol w:w="851"/>
                      </w:tblGrid>
                      <w:tr w:rsidR="006A4F14" w14:paraId="0C55C944" w14:textId="77777777" w:rsidTr="00A30E66">
                        <w:trPr>
                          <w:trHeight w:val="756"/>
                        </w:trPr>
                        <w:tc>
                          <w:tcPr>
                            <w:tcW w:w="993" w:type="dxa"/>
                            <w:vMerge w:val="restart"/>
                            <w:shd w:val="clear" w:color="auto" w:fill="EEECE1" w:themeFill="background2"/>
                          </w:tcPr>
                          <w:p w14:paraId="15696BDC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2CE841AC" w14:textId="2E9CEA49" w:rsidR="006A4F14" w:rsidRPr="00350CAD" w:rsidRDefault="006A4F14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350CAD"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NOM </w:t>
                            </w:r>
                            <w:r w:rsidRPr="001534A8">
                              <w:rPr>
                                <w:rFonts w:ascii="Arial Narrow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</w:rPr>
                              <w:t>en</w:t>
                            </w:r>
                            <w:r w:rsidRPr="00350CAD"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534A8">
                              <w:rPr>
                                <w:rFonts w:ascii="Arial Narrow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</w:rPr>
                              <w:t>majuscule</w:t>
                            </w:r>
                            <w:r w:rsidR="001534A8">
                              <w:rPr>
                                <w:rFonts w:ascii="Arial Narrow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534A8"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  <w:t>et</w:t>
                            </w:r>
                            <w:r w:rsidRPr="00350CAD"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prénom de l’élève</w:t>
                            </w:r>
                          </w:p>
                        </w:tc>
                        <w:tc>
                          <w:tcPr>
                            <w:tcW w:w="806" w:type="dxa"/>
                            <w:vMerge w:val="restart"/>
                            <w:shd w:val="clear" w:color="auto" w:fill="EEECE1" w:themeFill="background2"/>
                          </w:tcPr>
                          <w:p w14:paraId="3CBDBF03" w14:textId="77777777" w:rsidR="00350CAD" w:rsidRP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2D31B2D4" w14:textId="77777777" w:rsidR="00350CAD" w:rsidRP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52C3F1F" w14:textId="56559B3F" w:rsidR="006A4F14" w:rsidRPr="00350CAD" w:rsidRDefault="006A4F14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350CAD"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  <w:t>Classe actuelle</w:t>
                            </w:r>
                          </w:p>
                        </w:tc>
                        <w:tc>
                          <w:tcPr>
                            <w:tcW w:w="1320" w:type="dxa"/>
                            <w:vMerge w:val="restart"/>
                            <w:shd w:val="clear" w:color="auto" w:fill="EEECE1" w:themeFill="background2"/>
                          </w:tcPr>
                          <w:p w14:paraId="1DE4AD15" w14:textId="77777777" w:rsidR="00A30E66" w:rsidRDefault="006A4F14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350CAD"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  <w:t>NOM, Prénom et N° de téléphone de</w:t>
                            </w:r>
                          </w:p>
                          <w:p w14:paraId="6D7E67B8" w14:textId="0B99948D" w:rsidR="006A4F14" w:rsidRPr="00350CAD" w:rsidRDefault="006A4F14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350CAD"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la personne contact de l’établissement</w:t>
                            </w:r>
                          </w:p>
                        </w:tc>
                        <w:tc>
                          <w:tcPr>
                            <w:tcW w:w="5670" w:type="dxa"/>
                            <w:gridSpan w:val="8"/>
                          </w:tcPr>
                          <w:p w14:paraId="4577DF50" w14:textId="77777777" w:rsidR="00BF5BF5" w:rsidRDefault="00BF5BF5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7DA05E7C" w14:textId="71578435" w:rsidR="006A4F14" w:rsidRPr="003B1BE0" w:rsidRDefault="00BF5BF5" w:rsidP="00A30E66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BF5BF5"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  <w:shd w:val="clear" w:color="auto" w:fill="EEECE1" w:themeFill="background2"/>
                              </w:rPr>
                              <w:t xml:space="preserve">Ordonner par </w:t>
                            </w:r>
                            <w:r w:rsidRPr="00BF5BF5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shd w:val="clear" w:color="auto" w:fill="EEECE1" w:themeFill="background2"/>
                              </w:rPr>
                              <w:t>Vœu</w:t>
                            </w:r>
                            <w:r w:rsidRPr="00BF5BF5"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  <w:shd w:val="clear" w:color="auto" w:fill="EEECE1" w:themeFill="background2"/>
                              </w:rPr>
                              <w:t xml:space="preserve"> </w:t>
                            </w:r>
                            <w:r w:rsidRPr="00BF5BF5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shd w:val="clear" w:color="auto" w:fill="EEECE1" w:themeFill="background2"/>
                              </w:rPr>
                              <w:t>de</w:t>
                            </w:r>
                            <w:r w:rsidRPr="00BF5BF5"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  <w:shd w:val="clear" w:color="auto" w:fill="EEECE1" w:themeFill="background2"/>
                              </w:rPr>
                              <w:t xml:space="preserve"> </w:t>
                            </w:r>
                            <w:r w:rsidRPr="00BF5BF5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shd w:val="clear" w:color="auto" w:fill="EEECE1" w:themeFill="background2"/>
                              </w:rPr>
                              <w:t>préférence</w:t>
                            </w:r>
                            <w:r w:rsidRPr="00BF5BF5"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  <w:shd w:val="clear" w:color="auto" w:fill="EEECE1" w:themeFill="background2"/>
                              </w:rPr>
                              <w:t xml:space="preserve"> (Max 2 demandes par formation</w:t>
                            </w: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</w:tc>
                      </w:tr>
                      <w:tr w:rsidR="00A30E66" w14:paraId="050B8DB0" w14:textId="77777777" w:rsidTr="00A30E66">
                        <w:trPr>
                          <w:trHeight w:val="756"/>
                        </w:trPr>
                        <w:tc>
                          <w:tcPr>
                            <w:tcW w:w="993" w:type="dxa"/>
                            <w:vMerge/>
                            <w:shd w:val="clear" w:color="auto" w:fill="EEECE1" w:themeFill="background2"/>
                          </w:tcPr>
                          <w:p w14:paraId="69A69573" w14:textId="77777777" w:rsidR="00A7141E" w:rsidRPr="003B1BE0" w:rsidRDefault="00A7141E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  <w:vMerge/>
                            <w:shd w:val="clear" w:color="auto" w:fill="EEECE1" w:themeFill="background2"/>
                          </w:tcPr>
                          <w:p w14:paraId="36C05D6E" w14:textId="77777777" w:rsidR="00A7141E" w:rsidRDefault="00A7141E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  <w:vMerge/>
                            <w:shd w:val="clear" w:color="auto" w:fill="EEECE1" w:themeFill="background2"/>
                          </w:tcPr>
                          <w:p w14:paraId="0CCD1A15" w14:textId="77777777" w:rsidR="00A7141E" w:rsidRDefault="00A7141E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shd w:val="clear" w:color="auto" w:fill="DBE5F1" w:themeFill="accent1" w:themeFillTint="33"/>
                          </w:tcPr>
                          <w:p w14:paraId="5C521739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1D0F3893" w14:textId="77777777" w:rsidR="00A30E66" w:rsidRDefault="00A7141E" w:rsidP="00A30E66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</w:p>
                          <w:p w14:paraId="336E584B" w14:textId="2019E913" w:rsidR="00A7141E" w:rsidRPr="006A4F14" w:rsidRDefault="00D314D6" w:rsidP="00A30E66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PAT</w:t>
                            </w:r>
                          </w:p>
                        </w:tc>
                        <w:tc>
                          <w:tcPr>
                            <w:tcW w:w="708" w:type="dxa"/>
                            <w:shd w:val="clear" w:color="auto" w:fill="DBE5F1" w:themeFill="accent1" w:themeFillTint="33"/>
                          </w:tcPr>
                          <w:p w14:paraId="63D15A1E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74FDA489" w14:textId="77777777" w:rsidR="00A30E66" w:rsidRDefault="00A7141E" w:rsidP="00A30E66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</w:p>
                          <w:p w14:paraId="2B3E05B8" w14:textId="6BFA1B7E" w:rsidR="00A7141E" w:rsidRPr="006A4F14" w:rsidRDefault="00D314D6" w:rsidP="00A30E66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BOUL</w:t>
                            </w:r>
                          </w:p>
                        </w:tc>
                        <w:tc>
                          <w:tcPr>
                            <w:tcW w:w="709" w:type="dxa"/>
                            <w:shd w:val="clear" w:color="auto" w:fill="DBE5F1" w:themeFill="accent1" w:themeFillTint="33"/>
                          </w:tcPr>
                          <w:p w14:paraId="1BECBD14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7C3C4A92" w14:textId="1D56288A" w:rsidR="00A7141E" w:rsidRPr="006A4F14" w:rsidRDefault="00A7141E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  <w:r w:rsidR="00D314D6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  <w:p w14:paraId="056E40D5" w14:textId="71091037" w:rsidR="00A7141E" w:rsidRPr="006A4F14" w:rsidRDefault="00A7141E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shd w:val="clear" w:color="auto" w:fill="DBE5F1" w:themeFill="accent1" w:themeFillTint="33"/>
                          </w:tcPr>
                          <w:p w14:paraId="7FD9E9D7" w14:textId="77777777" w:rsidR="00D314D6" w:rsidRDefault="00D314D6" w:rsidP="00D314D6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672D73A3" w14:textId="77777777" w:rsidR="00A30E66" w:rsidRDefault="00A7141E" w:rsidP="00D314D6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</w:p>
                          <w:p w14:paraId="3FAE9917" w14:textId="32404896" w:rsidR="00A7141E" w:rsidRPr="006A4F14" w:rsidRDefault="00D314D6" w:rsidP="00D314D6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CF</w:t>
                            </w:r>
                          </w:p>
                        </w:tc>
                        <w:tc>
                          <w:tcPr>
                            <w:tcW w:w="709" w:type="dxa"/>
                            <w:shd w:val="clear" w:color="auto" w:fill="DBE5F1" w:themeFill="accent1" w:themeFillTint="33"/>
                          </w:tcPr>
                          <w:p w14:paraId="4C576169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6726134A" w14:textId="77777777" w:rsidR="00D314D6" w:rsidRDefault="00A7141E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</w:p>
                          <w:p w14:paraId="3E62000A" w14:textId="75555EE3" w:rsidR="00A7141E" w:rsidRPr="006A4F14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HCR</w:t>
                            </w:r>
                          </w:p>
                          <w:p w14:paraId="467747F7" w14:textId="5C4513EA" w:rsidR="00A7141E" w:rsidRPr="006A4F14" w:rsidRDefault="00A7141E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shd w:val="clear" w:color="auto" w:fill="E5DFEC" w:themeFill="accent4" w:themeFillTint="33"/>
                          </w:tcPr>
                          <w:p w14:paraId="040D892E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15563792" w14:textId="4F40CD37" w:rsidR="00B61896" w:rsidRP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314D6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TPH</w:t>
                            </w:r>
                          </w:p>
                        </w:tc>
                        <w:tc>
                          <w:tcPr>
                            <w:tcW w:w="850" w:type="dxa"/>
                            <w:shd w:val="clear" w:color="auto" w:fill="E5DFEC" w:themeFill="accent4" w:themeFillTint="33"/>
                          </w:tcPr>
                          <w:p w14:paraId="3F061AE9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0BC86E46" w14:textId="16546728" w:rsidR="00A7141E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T</w:t>
                            </w:r>
                            <w:r w:rsidR="00A7141E" w:rsidRPr="00A7141E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PRO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BP</w:t>
                            </w:r>
                          </w:p>
                          <w:p w14:paraId="470A0615" w14:textId="67B2930A" w:rsidR="00B61896" w:rsidRPr="00B61896" w:rsidRDefault="00B6189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  <w:shd w:val="clear" w:color="auto" w:fill="FDE9D9" w:themeFill="accent6" w:themeFillTint="33"/>
                          </w:tcPr>
                          <w:p w14:paraId="73D63881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71B9EED0" w14:textId="68432B04" w:rsidR="00A7141E" w:rsidRPr="00A7141E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T</w:t>
                            </w:r>
                            <w:r w:rsidR="00A7141E" w:rsidRPr="00A7141E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STHR</w:t>
                            </w:r>
                          </w:p>
                        </w:tc>
                      </w:tr>
                      <w:tr w:rsidR="00A30E66" w14:paraId="412EBDB7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2812A3F5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2D0900D5" w14:textId="77777777" w:rsidR="00D314D6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5216DFE3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5297EB6B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292F4D8D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16BEE05C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33B1DD80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498B3431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43E0D86C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23DB8D4B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38C8297F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71ECD044" w14:textId="77777777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7C5E1A95" w14:textId="022E4384" w:rsidR="00D314D6" w:rsidRPr="003B1BE0" w:rsidRDefault="00D314D6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30A4BCE0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1F09D9A4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0DB4B880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3930EB6D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24C47530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1FD07BF2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1C2FADA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6C25EF7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066024CA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704232E8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36A7EDBC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63581E1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46871532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316FFF5F" w14:textId="51FCF4A5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58032DC3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270F0753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2B505E13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3AEE9D4A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6F14F76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1263E3E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1D2A6198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7DEECDCB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4D59F32F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7AB22B6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20386697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2EC463AE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3F30E63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0ED33775" w14:textId="2F44BA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3A5B210A" w14:textId="77777777" w:rsidTr="00A30E66">
                        <w:trPr>
                          <w:trHeight w:val="766"/>
                        </w:trPr>
                        <w:tc>
                          <w:tcPr>
                            <w:tcW w:w="993" w:type="dxa"/>
                          </w:tcPr>
                          <w:p w14:paraId="3B89DC90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3A8A3EC2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0CFF7CC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4062266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1067DD91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7BABB43A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052E09E3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523E03D5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6134F805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481BD1A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6E46B47A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2986B118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3025EF53" w14:textId="451C13EB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6EC2AC64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1E0D5C3A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3A2AE562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56AB1BB7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7D5318FD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77F2961F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307618FA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3DA8F015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150F377D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0136940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25D9199F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14B8BD23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0E3C9490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03D0726F" w14:textId="182FEA2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7BB4C93F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3B1A2905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3F93A79F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550F46F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46222C6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280E2783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420E99FE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4536711A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549DC56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7EEFF2E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5646078B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579C3CEE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1FDA63B5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43AA6A17" w14:textId="73A43E1E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0204510A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3F1042F1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021BE5DE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6A1AB520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1DA371B5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224DE181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20D0E6E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09373258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2593083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62349F7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17D6C7DD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25BE3A22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0DC903D2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14AE6924" w14:textId="3FBD74BF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5CE9D250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659BC3F3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11298A5D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33658421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588AC6CB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5EF94DA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1D25262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3535BD9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69B77417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663AF8E3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7F6B176B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4A6E66D8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086C59CB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3DED8A92" w14:textId="20C2A4DA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1CFFC352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3D188B08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501B39A1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462D19D7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4B452D7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37EDF85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3F5CC75F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65594FF7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2E5DA95F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3F6C1EE3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31E9C5A7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705073AD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5972B62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5A3777E7" w14:textId="6FF9061B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0E66" w14:paraId="111F5E02" w14:textId="77777777" w:rsidTr="00A30E66">
                        <w:trPr>
                          <w:trHeight w:val="751"/>
                        </w:trPr>
                        <w:tc>
                          <w:tcPr>
                            <w:tcW w:w="993" w:type="dxa"/>
                          </w:tcPr>
                          <w:p w14:paraId="1A3BBA66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1626A3D6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5004ED93" w14:textId="77777777" w:rsidR="00350CAD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06" w:type="dxa"/>
                          </w:tcPr>
                          <w:p w14:paraId="681B0C4C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20" w:type="dxa"/>
                          </w:tcPr>
                          <w:p w14:paraId="70B3AF06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384E7D3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14:paraId="36260FD4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6D3A0CFB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3629939B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14:paraId="74107659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</w:tcPr>
                          <w:p w14:paraId="36993AC1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14:paraId="2F6FD2DC" w14:textId="77777777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14:paraId="6710F8A2" w14:textId="3E7F5696" w:rsidR="00350CAD" w:rsidRPr="003B1BE0" w:rsidRDefault="00350CAD" w:rsidP="003B1BE0">
                            <w:pPr>
                              <w:jc w:val="center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14:paraId="660A4F14" w14:textId="77777777" w:rsidR="003B1BE0" w:rsidRDefault="003B1BE0" w:rsidP="003B1BE0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358A3450" w14:textId="5266311B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7F701224" w14:textId="68673A95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648B403B" w14:textId="361B0AFC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2D1296BA" w14:textId="6AFFF6C6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0A602C92" w14:textId="63DA998F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133F42C6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53B1C8ED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577B691E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2AC1E15D" w14:textId="22493025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7EF8DD3B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7C3A053D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558BE4CE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06882EC1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24FA854E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4A9A55DA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2E56D582" w14:textId="77777777" w:rsidR="005B3657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284B1956" w14:textId="73CBFD2C" w:rsidR="005B3657" w:rsidRPr="00254D2B" w:rsidRDefault="005B3657" w:rsidP="00B61896">
      <w:pPr>
        <w:ind w:left="708" w:right="-2211" w:firstLine="708"/>
        <w:rPr>
          <w:rFonts w:ascii="Arial Narrow" w:hAnsi="Arial Narrow"/>
          <w:sz w:val="22"/>
          <w:szCs w:val="22"/>
        </w:rPr>
      </w:pPr>
    </w:p>
    <w:p w14:paraId="0084ABD2" w14:textId="5030D96C" w:rsidR="00254D2B" w:rsidRDefault="00254D2B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7CC034BC" w14:textId="2BC1FF82" w:rsidR="00254D2B" w:rsidRDefault="00254D2B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74B3F8E5" w14:textId="4790C725" w:rsidR="00254D2B" w:rsidRDefault="00254D2B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1DEE3452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40F98A0C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4D9883B4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252421CC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5C4FB517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3E29D309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2929A1AC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5C013DC7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7AE83654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78C315C7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58417867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503DF221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624872B3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12B202BC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2388B984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26F4B3CE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419D6D29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51DCEFBB" w14:textId="77777777" w:rsidR="005B3657" w:rsidRDefault="005B3657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41B0D95B" w14:textId="77777777" w:rsidR="00350CAD" w:rsidRDefault="00350CAD" w:rsidP="00254D2B">
      <w:pPr>
        <w:ind w:left="708" w:right="-2211" w:firstLine="708"/>
        <w:rPr>
          <w:rFonts w:ascii="Arial Narrow" w:hAnsi="Arial Narrow"/>
          <w:b/>
          <w:sz w:val="22"/>
          <w:szCs w:val="22"/>
        </w:rPr>
      </w:pPr>
    </w:p>
    <w:p w14:paraId="3D6CEE96" w14:textId="3DE7125C" w:rsidR="005B3657" w:rsidRPr="005B3657" w:rsidRDefault="005B3657" w:rsidP="005B3657">
      <w:pPr>
        <w:ind w:right="-2211"/>
        <w:rPr>
          <w:rFonts w:ascii="Arial Narrow" w:hAnsi="Arial Narrow"/>
          <w:bCs/>
          <w:sz w:val="22"/>
          <w:szCs w:val="22"/>
        </w:rPr>
      </w:pPr>
      <w:r w:rsidRPr="005B3657">
        <w:rPr>
          <w:rFonts w:ascii="Arial Narrow" w:hAnsi="Arial Narrow"/>
          <w:bCs/>
          <w:sz w:val="22"/>
          <w:szCs w:val="22"/>
        </w:rPr>
        <w:t>Merci de bien vouloir renvoyer par mail ce document de demande de mini-stages à l’adresse suivante :</w:t>
      </w:r>
    </w:p>
    <w:p w14:paraId="5F4E5F0F" w14:textId="6DCEB906" w:rsidR="005B3657" w:rsidRPr="00254D2B" w:rsidRDefault="001534A8" w:rsidP="005B3657">
      <w:pPr>
        <w:ind w:right="-2211"/>
        <w:rPr>
          <w:rFonts w:ascii="Arial Narrow" w:hAnsi="Arial Narrow"/>
          <w:b/>
          <w:sz w:val="22"/>
          <w:szCs w:val="22"/>
        </w:rPr>
      </w:pPr>
      <w:r>
        <w:rPr>
          <w:rFonts w:ascii="Segoe UI Symbol" w:hAnsi="Segoe UI Symbol" w:cs="Segoe UI Symbol"/>
          <w:noProof/>
          <w:sz w:val="22"/>
          <w:szCs w:val="22"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520D0A0" wp14:editId="4CDCFE6D">
                <wp:simplePos x="0" y="0"/>
                <wp:positionH relativeFrom="column">
                  <wp:posOffset>2491105</wp:posOffset>
                </wp:positionH>
                <wp:positionV relativeFrom="paragraph">
                  <wp:posOffset>251460</wp:posOffset>
                </wp:positionV>
                <wp:extent cx="3191510" cy="2188308"/>
                <wp:effectExtent l="0" t="0" r="8890" b="2540"/>
                <wp:wrapNone/>
                <wp:docPr id="1394895364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1510" cy="218830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tbl>
                            <w:tblPr>
                              <w:tblStyle w:val="Grilledutableau"/>
                              <w:tblW w:w="0" w:type="auto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243"/>
                              <w:gridCol w:w="3352"/>
                            </w:tblGrid>
                            <w:tr w:rsidR="005B3657" w14:paraId="58905B19" w14:textId="77777777" w:rsidTr="007D4241">
                              <w:tc>
                                <w:tcPr>
                                  <w:tcW w:w="1276" w:type="dxa"/>
                                  <w:shd w:val="clear" w:color="auto" w:fill="DBE5F1" w:themeFill="accent1" w:themeFillTint="33"/>
                                </w:tcPr>
                                <w:p w14:paraId="051C01CD" w14:textId="17B03E72" w:rsidR="005B3657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7D4241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CAP</w:t>
                                  </w: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PAT</w:t>
                                  </w: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1E7DBB8A" w14:textId="4909CEF3" w:rsidR="005B3657" w:rsidRDefault="005B3657" w:rsidP="007D4241"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  <w:r w:rsidR="007D4241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6A4F14"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Pâtisserie</w:t>
                                  </w:r>
                                </w:p>
                              </w:tc>
                            </w:tr>
                            <w:tr w:rsidR="005B3657" w14:paraId="5E488B08" w14:textId="77777777" w:rsidTr="007D4241">
                              <w:tc>
                                <w:tcPr>
                                  <w:tcW w:w="1276" w:type="dxa"/>
                                  <w:shd w:val="clear" w:color="auto" w:fill="DBE5F1" w:themeFill="accent1" w:themeFillTint="33"/>
                                </w:tcPr>
                                <w:p w14:paraId="3503B03D" w14:textId="7320AC64" w:rsidR="005B3657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CAPBOUL</w:t>
                                  </w: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698CEC0D" w14:textId="11EF2F90" w:rsidR="005B3657" w:rsidRDefault="005B3657" w:rsidP="007D4241"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  <w:r w:rsidR="007D4241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6A4F14"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Boulangerie</w:t>
                                  </w:r>
                                </w:p>
                              </w:tc>
                            </w:tr>
                            <w:tr w:rsidR="005B3657" w14:paraId="13CEBD1B" w14:textId="77777777" w:rsidTr="007D4241">
                              <w:tc>
                                <w:tcPr>
                                  <w:tcW w:w="1276" w:type="dxa"/>
                                  <w:shd w:val="clear" w:color="auto" w:fill="DBE5F1" w:themeFill="accent1" w:themeFillTint="33"/>
                                </w:tcPr>
                                <w:p w14:paraId="200AA9B8" w14:textId="72D8AE2F" w:rsidR="005B3657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CAPC</w:t>
                                  </w: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541DBC54" w14:textId="48BBE826" w:rsidR="005B3657" w:rsidRDefault="005B3657" w:rsidP="007D4241"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  <w:r w:rsidR="007D4241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6A4F14"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Cuisine</w:t>
                                  </w:r>
                                </w:p>
                              </w:tc>
                            </w:tr>
                            <w:tr w:rsidR="005B3657" w14:paraId="605A237A" w14:textId="77777777" w:rsidTr="007D4241">
                              <w:tc>
                                <w:tcPr>
                                  <w:tcW w:w="1276" w:type="dxa"/>
                                  <w:shd w:val="clear" w:color="auto" w:fill="DBE5F1" w:themeFill="accent1" w:themeFillTint="33"/>
                                </w:tcPr>
                                <w:p w14:paraId="7D397F6F" w14:textId="3E62A681" w:rsidR="005B3657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CAPHCR</w:t>
                                  </w: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21DAC23B" w14:textId="348467E8" w:rsidR="005B3657" w:rsidRDefault="005B3657" w:rsidP="007D4241"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  <w:r w:rsidR="007D4241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7D4241" w:rsidRPr="007D4241"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Commercialisation et services en Hôtel-Café-Restaurant</w:t>
                                  </w:r>
                                </w:p>
                              </w:tc>
                            </w:tr>
                            <w:tr w:rsidR="007D4241" w14:paraId="502C99BF" w14:textId="77777777" w:rsidTr="007D4241">
                              <w:tc>
                                <w:tcPr>
                                  <w:tcW w:w="1276" w:type="dxa"/>
                                  <w:shd w:val="clear" w:color="auto" w:fill="DBE5F1" w:themeFill="accent1" w:themeFillTint="33"/>
                                </w:tcPr>
                                <w:p w14:paraId="5FCBA6B4" w14:textId="7B099012" w:rsid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CAPCF</w:t>
                                  </w: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7FBDF13E" w14:textId="1A2E750E" w:rsidR="007D4241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6A4F14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CAP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7D4241"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Crémier fromager</w:t>
                                  </w:r>
                                </w:p>
                                <w:p w14:paraId="22C73AEF" w14:textId="77777777" w:rsidR="007D4241" w:rsidRPr="006A4F14" w:rsidRDefault="007D4241" w:rsidP="007D4241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</w:tr>
                            <w:tr w:rsidR="007D4241" w14:paraId="45702EF4" w14:textId="77777777" w:rsidTr="007D4241">
                              <w:tc>
                                <w:tcPr>
                                  <w:tcW w:w="1276" w:type="dxa"/>
                                  <w:vMerge w:val="restart"/>
                                  <w:shd w:val="clear" w:color="auto" w:fill="E5DFEC" w:themeFill="accent4" w:themeFillTint="33"/>
                                  <w:vAlign w:val="center"/>
                                </w:tcPr>
                                <w:p w14:paraId="7D0FFB8C" w14:textId="7EBAD51A" w:rsidR="007D4241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TPH : 2</w:t>
                                  </w:r>
                                  <w:r w:rsidRPr="007D4241"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  <w:vertAlign w:val="superscript"/>
                                    </w:rPr>
                                    <w:t>nde</w:t>
                                  </w: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commune : Métiers</w:t>
                                  </w: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41FB34E0" w14:textId="201C47A7" w:rsidR="007D4241" w:rsidRPr="00D314D6" w:rsidRDefault="007D4241" w:rsidP="007D4241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D314D6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BAC PROFESSIONNEL</w:t>
                                  </w:r>
                                </w:p>
                                <w:p w14:paraId="69323034" w14:textId="5D284240" w:rsidR="007D4241" w:rsidRPr="007D4241" w:rsidRDefault="007D4241" w:rsidP="007D4241">
                                  <w:r w:rsidRPr="007D4241"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Cuisine</w:t>
                                  </w:r>
                                </w:p>
                              </w:tc>
                            </w:tr>
                            <w:tr w:rsidR="007D4241" w14:paraId="1E06624C" w14:textId="77777777" w:rsidTr="007D4241">
                              <w:tc>
                                <w:tcPr>
                                  <w:tcW w:w="1276" w:type="dxa"/>
                                  <w:vMerge/>
                                  <w:shd w:val="clear" w:color="auto" w:fill="E5DFEC" w:themeFill="accent4" w:themeFillTint="33"/>
                                </w:tcPr>
                                <w:p w14:paraId="7BC62E57" w14:textId="77777777" w:rsidR="007D4241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15CA90C4" w14:textId="0066AD56" w:rsidR="007D4241" w:rsidRPr="00D314D6" w:rsidRDefault="007D4241" w:rsidP="007D4241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D314D6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BAC PROFESSIONNEL</w:t>
                                  </w:r>
                                </w:p>
                                <w:p w14:paraId="7CECA86D" w14:textId="1720781C" w:rsidR="007D4241" w:rsidRPr="007D4241" w:rsidRDefault="007D4241" w:rsidP="007D4241">
                                  <w:r w:rsidRPr="007D4241"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Service</w:t>
                                  </w:r>
                                </w:p>
                              </w:tc>
                            </w:tr>
                            <w:tr w:rsidR="005B3657" w14:paraId="010A43C7" w14:textId="77777777" w:rsidTr="007D4241">
                              <w:tc>
                                <w:tcPr>
                                  <w:tcW w:w="1276" w:type="dxa"/>
                                  <w:shd w:val="clear" w:color="auto" w:fill="E5DFEC" w:themeFill="accent4" w:themeFillTint="33"/>
                                </w:tcPr>
                                <w:p w14:paraId="237801C8" w14:textId="4A3A2C8E" w:rsidR="005B3657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TPROBP</w:t>
                                  </w: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01D6CF10" w14:textId="5E17D849" w:rsidR="005B3657" w:rsidRPr="00D314D6" w:rsidRDefault="005B3657" w:rsidP="007D4241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D314D6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BAC PRO</w:t>
                                  </w:r>
                                  <w:r w:rsidR="007D4241" w:rsidRPr="00D314D6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FESSIONNEL</w:t>
                                  </w:r>
                                </w:p>
                                <w:p w14:paraId="4DE90FA6" w14:textId="3BD3A4CC" w:rsidR="005B3657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Boulangerie-Pâtisserie</w:t>
                                  </w:r>
                                </w:p>
                              </w:tc>
                            </w:tr>
                            <w:tr w:rsidR="007D4241" w14:paraId="6575FC14" w14:textId="77777777" w:rsidTr="007D4241">
                              <w:tc>
                                <w:tcPr>
                                  <w:tcW w:w="1276" w:type="dxa"/>
                                  <w:shd w:val="clear" w:color="auto" w:fill="FDE9D9" w:themeFill="accent6" w:themeFillTint="33"/>
                                </w:tcPr>
                                <w:p w14:paraId="6D5F79C4" w14:textId="630CA994" w:rsidR="007D4241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TSTHR</w:t>
                                  </w:r>
                                </w:p>
                              </w:tc>
                              <w:tc>
                                <w:tcPr>
                                  <w:tcW w:w="3827" w:type="dxa"/>
                                </w:tcPr>
                                <w:p w14:paraId="3F94C4C8" w14:textId="77777777" w:rsid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D314D6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BAC</w:t>
                                  </w: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D314D6">
                                    <w:rPr>
                                      <w:rFonts w:ascii="Arial Narrow" w:hAnsi="Arial Narrow"/>
                                      <w:b/>
                                      <w:bCs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TECHNOLOGIQUE</w:t>
                                  </w: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 : </w:t>
                                  </w:r>
                                  <w:r w:rsidRPr="007D4241"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Sciences et technologies de l’Hôtellerie et de la restauration</w:t>
                                  </w:r>
                                  <w:r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  <w:p w14:paraId="02CF4AD2" w14:textId="0CE5199C" w:rsidR="007D4241" w:rsidRPr="007D4241" w:rsidRDefault="007D4241" w:rsidP="007D4241">
                                  <w:pPr>
                                    <w:rPr>
                                      <w:rFonts w:ascii="Arial Narrow" w:hAnsi="Arial Narrow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E0FD2C8" w14:textId="77777777" w:rsidR="005B3657" w:rsidRDefault="005B3657" w:rsidP="005B365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20D0A0" id="_x0000_s1028" style="position:absolute;margin-left:196.15pt;margin-top:19.8pt;width:251.3pt;height:172.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" fillcolor="white [3212]" stroked="f" strokeweight="2pt">
                <v:textbox>
                  <w:txbxContent>
                    <w:tbl>
                      <w:tblPr>
                        <w:tblStyle w:val="Grilledutableau"/>
                        <w:tblW w:w="0" w:type="auto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1243"/>
                        <w:gridCol w:w="3352"/>
                      </w:tblGrid>
                      <w:tr w:rsidR="005B3657" w14:paraId="58905B19" w14:textId="77777777" w:rsidTr="007D4241">
                        <w:tc>
                          <w:tcPr>
                            <w:tcW w:w="1276" w:type="dxa"/>
                            <w:shd w:val="clear" w:color="auto" w:fill="DBE5F1" w:themeFill="accent1" w:themeFillTint="33"/>
                          </w:tcPr>
                          <w:p w14:paraId="051C01CD" w14:textId="17B03E72" w:rsidR="005B3657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7D4241"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CAP</w:t>
                            </w: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PAT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1E7DBB8A" w14:textId="4909CEF3" w:rsidR="005B3657" w:rsidRDefault="005B3657" w:rsidP="007D4241"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  <w:r w:rsidR="007D4241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6A4F14"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Pâtisserie</w:t>
                            </w:r>
                          </w:p>
                        </w:tc>
                      </w:tr>
                      <w:tr w:rsidR="005B3657" w14:paraId="5E488B08" w14:textId="77777777" w:rsidTr="007D4241">
                        <w:tc>
                          <w:tcPr>
                            <w:tcW w:w="1276" w:type="dxa"/>
                            <w:shd w:val="clear" w:color="auto" w:fill="DBE5F1" w:themeFill="accent1" w:themeFillTint="33"/>
                          </w:tcPr>
                          <w:p w14:paraId="3503B03D" w14:textId="7320AC64" w:rsidR="005B3657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CAPBOUL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698CEC0D" w14:textId="11EF2F90" w:rsidR="005B3657" w:rsidRDefault="005B3657" w:rsidP="007D4241"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  <w:r w:rsidR="007D4241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6A4F14"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Boulangerie</w:t>
                            </w:r>
                          </w:p>
                        </w:tc>
                      </w:tr>
                      <w:tr w:rsidR="005B3657" w14:paraId="13CEBD1B" w14:textId="77777777" w:rsidTr="007D4241">
                        <w:tc>
                          <w:tcPr>
                            <w:tcW w:w="1276" w:type="dxa"/>
                            <w:shd w:val="clear" w:color="auto" w:fill="DBE5F1" w:themeFill="accent1" w:themeFillTint="33"/>
                          </w:tcPr>
                          <w:p w14:paraId="200AA9B8" w14:textId="72D8AE2F" w:rsidR="005B3657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CAPC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541DBC54" w14:textId="48BBE826" w:rsidR="005B3657" w:rsidRDefault="005B3657" w:rsidP="007D4241"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  <w:r w:rsidR="007D4241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6A4F14"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Cuisine</w:t>
                            </w:r>
                          </w:p>
                        </w:tc>
                      </w:tr>
                      <w:tr w:rsidR="005B3657" w14:paraId="605A237A" w14:textId="77777777" w:rsidTr="007D4241">
                        <w:tc>
                          <w:tcPr>
                            <w:tcW w:w="1276" w:type="dxa"/>
                            <w:shd w:val="clear" w:color="auto" w:fill="DBE5F1" w:themeFill="accent1" w:themeFillTint="33"/>
                          </w:tcPr>
                          <w:p w14:paraId="7D397F6F" w14:textId="3E62A681" w:rsidR="005B3657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CAPHCR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21DAC23B" w14:textId="348467E8" w:rsidR="005B3657" w:rsidRDefault="005B3657" w:rsidP="007D4241"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  <w:r w:rsidR="007D4241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D4241" w:rsidRPr="007D4241"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Commercialisation et services en Hôtel-Café-Restaurant</w:t>
                            </w:r>
                          </w:p>
                        </w:tc>
                      </w:tr>
                      <w:tr w:rsidR="007D4241" w14:paraId="502C99BF" w14:textId="77777777" w:rsidTr="007D4241">
                        <w:tc>
                          <w:tcPr>
                            <w:tcW w:w="1276" w:type="dxa"/>
                            <w:shd w:val="clear" w:color="auto" w:fill="DBE5F1" w:themeFill="accent1" w:themeFillTint="33"/>
                          </w:tcPr>
                          <w:p w14:paraId="5FCBA6B4" w14:textId="7B099012" w:rsid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CAPCF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7FBDF13E" w14:textId="1A2E750E" w:rsidR="007D4241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6A4F14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CAP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D4241"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Crémier fromager</w:t>
                            </w:r>
                          </w:p>
                          <w:p w14:paraId="22C73AEF" w14:textId="77777777" w:rsidR="007D4241" w:rsidRPr="006A4F14" w:rsidRDefault="007D4241" w:rsidP="007D4241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7D4241" w14:paraId="45702EF4" w14:textId="77777777" w:rsidTr="007D4241">
                        <w:tc>
                          <w:tcPr>
                            <w:tcW w:w="1276" w:type="dxa"/>
                            <w:vMerge w:val="restart"/>
                            <w:shd w:val="clear" w:color="auto" w:fill="E5DFEC" w:themeFill="accent4" w:themeFillTint="33"/>
                            <w:vAlign w:val="center"/>
                          </w:tcPr>
                          <w:p w14:paraId="7D0FFB8C" w14:textId="7EBAD51A" w:rsidR="007D4241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TPH : 2</w:t>
                            </w:r>
                            <w:r w:rsidRPr="007D4241"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  <w:vertAlign w:val="superscript"/>
                              </w:rPr>
                              <w:t>nde</w:t>
                            </w: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commune : Métiers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41FB34E0" w14:textId="201C47A7" w:rsidR="007D4241" w:rsidRPr="00D314D6" w:rsidRDefault="007D4241" w:rsidP="007D4241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314D6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BAC PROFESSIONNEL</w:t>
                            </w:r>
                          </w:p>
                          <w:p w14:paraId="69323034" w14:textId="5D284240" w:rsidR="007D4241" w:rsidRPr="007D4241" w:rsidRDefault="007D4241" w:rsidP="007D4241">
                            <w:r w:rsidRPr="007D4241"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Cuisine</w:t>
                            </w:r>
                          </w:p>
                        </w:tc>
                      </w:tr>
                      <w:tr w:rsidR="007D4241" w14:paraId="1E06624C" w14:textId="77777777" w:rsidTr="007D4241">
                        <w:tc>
                          <w:tcPr>
                            <w:tcW w:w="1276" w:type="dxa"/>
                            <w:vMerge/>
                            <w:shd w:val="clear" w:color="auto" w:fill="E5DFEC" w:themeFill="accent4" w:themeFillTint="33"/>
                          </w:tcPr>
                          <w:p w14:paraId="7BC62E57" w14:textId="77777777" w:rsidR="007D4241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827" w:type="dxa"/>
                          </w:tcPr>
                          <w:p w14:paraId="15CA90C4" w14:textId="0066AD56" w:rsidR="007D4241" w:rsidRPr="00D314D6" w:rsidRDefault="007D4241" w:rsidP="007D4241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314D6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BAC PROFESSIONNEL</w:t>
                            </w:r>
                          </w:p>
                          <w:p w14:paraId="7CECA86D" w14:textId="1720781C" w:rsidR="007D4241" w:rsidRPr="007D4241" w:rsidRDefault="007D4241" w:rsidP="007D4241">
                            <w:r w:rsidRPr="007D4241"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Service</w:t>
                            </w:r>
                          </w:p>
                        </w:tc>
                      </w:tr>
                      <w:tr w:rsidR="005B3657" w14:paraId="010A43C7" w14:textId="77777777" w:rsidTr="007D4241">
                        <w:tc>
                          <w:tcPr>
                            <w:tcW w:w="1276" w:type="dxa"/>
                            <w:shd w:val="clear" w:color="auto" w:fill="E5DFEC" w:themeFill="accent4" w:themeFillTint="33"/>
                          </w:tcPr>
                          <w:p w14:paraId="237801C8" w14:textId="4A3A2C8E" w:rsidR="005B3657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TPROBP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01D6CF10" w14:textId="5E17D849" w:rsidR="005B3657" w:rsidRPr="00D314D6" w:rsidRDefault="005B3657" w:rsidP="007D4241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314D6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BAC PRO</w:t>
                            </w:r>
                            <w:r w:rsidR="007D4241" w:rsidRPr="00D314D6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FESSIONNEL</w:t>
                            </w:r>
                          </w:p>
                          <w:p w14:paraId="4DE90FA6" w14:textId="3BD3A4CC" w:rsidR="005B3657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Boulangerie-Pâtisserie</w:t>
                            </w:r>
                          </w:p>
                        </w:tc>
                      </w:tr>
                      <w:tr w:rsidR="007D4241" w14:paraId="6575FC14" w14:textId="77777777" w:rsidTr="007D4241">
                        <w:tc>
                          <w:tcPr>
                            <w:tcW w:w="1276" w:type="dxa"/>
                            <w:shd w:val="clear" w:color="auto" w:fill="FDE9D9" w:themeFill="accent6" w:themeFillTint="33"/>
                          </w:tcPr>
                          <w:p w14:paraId="6D5F79C4" w14:textId="630CA994" w:rsidR="007D4241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TSTHR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3F94C4C8" w14:textId="77777777" w:rsid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314D6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BAC</w:t>
                            </w: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314D6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TECHNOLOGIQUE</w:t>
                            </w: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 : </w:t>
                            </w:r>
                            <w:r w:rsidRPr="007D4241"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Sciences et technologies de l’Hôtellerie et de la restauration</w:t>
                            </w: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  <w:p w14:paraId="02CF4AD2" w14:textId="0CE5199C" w:rsidR="007D4241" w:rsidRPr="007D4241" w:rsidRDefault="007D4241" w:rsidP="007D4241">
                            <w:pPr>
                              <w:rPr>
                                <w:rFonts w:ascii="Arial Narrow" w:hAnsi="Arial Narrow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</w:tbl>
                    <w:p w14:paraId="5E0FD2C8" w14:textId="77777777" w:rsidR="005B3657" w:rsidRDefault="005B3657" w:rsidP="005B365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D314D6">
        <w:rPr>
          <w:rFonts w:ascii="Segoe UI Symbol" w:hAnsi="Segoe UI Symbol" w:cs="Segoe UI Symbol"/>
          <w:noProof/>
          <w:sz w:val="22"/>
          <w:szCs w:val="22"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409C559" wp14:editId="12D3E73F">
                <wp:simplePos x="0" y="0"/>
                <wp:positionH relativeFrom="column">
                  <wp:posOffset>-17243</wp:posOffset>
                </wp:positionH>
                <wp:positionV relativeFrom="paragraph">
                  <wp:posOffset>535940</wp:posOffset>
                </wp:positionV>
                <wp:extent cx="2321169" cy="1187938"/>
                <wp:effectExtent l="0" t="0" r="22225" b="12700"/>
                <wp:wrapNone/>
                <wp:docPr id="47796461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21169" cy="118793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1AEE71" w14:textId="4A57ED1D" w:rsidR="005B3657" w:rsidRPr="005B3657" w:rsidRDefault="005B3657" w:rsidP="005B3657">
                            <w:pPr>
                              <w:shd w:val="clear" w:color="auto" w:fill="FDE9D9" w:themeFill="accent6" w:themeFillTint="33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5B3657">
                              <w:rPr>
                                <w:rFonts w:ascii="Arial Narrow" w:hAnsi="Arial Narrow" w:cs="Segoe UI Symbo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u w:val="single"/>
                                <w:lang w:eastAsia="fr-FR"/>
                              </w:rPr>
                              <w:t>C</w:t>
                            </w:r>
                            <w:r w:rsidRPr="005B3657"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u w:val="single"/>
                              </w:rPr>
                              <w:t>adre réservé au Lycée</w:t>
                            </w:r>
                          </w:p>
                          <w:p w14:paraId="3629FB80" w14:textId="77777777" w:rsidR="005B3657" w:rsidRPr="005B3657" w:rsidRDefault="005B3657" w:rsidP="005B3657">
                            <w:pPr>
                              <w:shd w:val="clear" w:color="auto" w:fill="FDE9D9" w:themeFill="accent6" w:themeFillTint="33"/>
                              <w:rPr>
                                <w:rFonts w:ascii="Arial Narrow" w:hAnsi="Arial Narrow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  <w:p w14:paraId="65671139" w14:textId="7203B1ED" w:rsidR="005B3657" w:rsidRDefault="005B3657" w:rsidP="005B3657">
                            <w:pPr>
                              <w:shd w:val="clear" w:color="auto" w:fill="FDE9D9" w:themeFill="accent6" w:themeFillTint="33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5B3657"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Date de réception du mail :</w:t>
                            </w:r>
                          </w:p>
                          <w:p w14:paraId="58219BD7" w14:textId="77777777" w:rsidR="005B3657" w:rsidRDefault="005B3657" w:rsidP="005B3657">
                            <w:pPr>
                              <w:shd w:val="clear" w:color="auto" w:fill="FDE9D9" w:themeFill="accent6" w:themeFillTint="33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54D633D5" w14:textId="4E0170C1" w:rsidR="005B3657" w:rsidRPr="005B3657" w:rsidRDefault="005B3657" w:rsidP="005B3657">
                            <w:pPr>
                              <w:shd w:val="clear" w:color="auto" w:fill="FDE9D9" w:themeFill="accent6" w:themeFillTint="33"/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000000" w:themeColor="text1"/>
                                <w:sz w:val="22"/>
                                <w:szCs w:val="22"/>
                              </w:rPr>
                              <w:t>………………………………..</w:t>
                            </w:r>
                          </w:p>
                          <w:p w14:paraId="04550CBB" w14:textId="77777777" w:rsidR="005B3657" w:rsidRDefault="005B3657" w:rsidP="005B3657">
                            <w:pPr>
                              <w:shd w:val="clear" w:color="auto" w:fill="FDE9D9" w:themeFill="accent6" w:themeFillTint="33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u w:val="single"/>
                              </w:rPr>
                            </w:pPr>
                          </w:p>
                          <w:p w14:paraId="2B087769" w14:textId="77777777" w:rsidR="005B3657" w:rsidRPr="005B3657" w:rsidRDefault="005B3657" w:rsidP="005B3657">
                            <w:pPr>
                              <w:shd w:val="clear" w:color="auto" w:fill="FDE9D9" w:themeFill="accent6" w:themeFillTint="33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09C559" id="Rectangle 8" o:spid="_x0000_s1029" style="position:absolute;margin-left:-1.35pt;margin-top:42.2pt;width:182.75pt;height:93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" fillcolor="#4f81bd [3204]" strokecolor="#0a121c [484]" strokeweight="2pt">
                <v:textbox>
                  <w:txbxContent>
                    <w:p w14:paraId="331AEE71" w14:textId="4A57ED1D" w:rsidR="005B3657" w:rsidRPr="005B3657" w:rsidRDefault="005B3657" w:rsidP="005B3657">
                      <w:pPr>
                        <w:shd w:val="clear" w:color="auto" w:fill="FDE9D9" w:themeFill="accent6" w:themeFillTint="33"/>
                        <w:rPr>
                          <w:rFonts w:ascii="Arial Narrow" w:hAnsi="Arial Narrow"/>
                          <w:b/>
                          <w:bCs/>
                          <w:color w:val="000000" w:themeColor="text1"/>
                          <w:sz w:val="22"/>
                          <w:szCs w:val="22"/>
                          <w:u w:val="single"/>
                        </w:rPr>
                      </w:pPr>
                      <w:r w:rsidRPr="005B3657">
                        <w:rPr>
                          <w:rFonts w:ascii="Arial Narrow" w:hAnsi="Arial Narrow" w:cs="Segoe UI Symbol"/>
                          <w:b/>
                          <w:bCs/>
                          <w:color w:val="000000" w:themeColor="text1"/>
                          <w:sz w:val="22"/>
                          <w:szCs w:val="22"/>
                          <w:u w:val="single"/>
                          <w:lang w:eastAsia="fr-FR"/>
                        </w:rPr>
                        <w:t>C</w:t>
                      </w:r>
                      <w:r w:rsidRPr="005B3657">
                        <w:rPr>
                          <w:rFonts w:ascii="Arial Narrow" w:hAnsi="Arial Narrow"/>
                          <w:b/>
                          <w:bCs/>
                          <w:color w:val="000000" w:themeColor="text1"/>
                          <w:sz w:val="22"/>
                          <w:szCs w:val="22"/>
                          <w:u w:val="single"/>
                        </w:rPr>
                        <w:t>adre réservé au Lycée</w:t>
                      </w:r>
                    </w:p>
                    <w:p w14:paraId="3629FB80" w14:textId="77777777" w:rsidR="005B3657" w:rsidRPr="005B3657" w:rsidRDefault="005B3657" w:rsidP="005B3657">
                      <w:pPr>
                        <w:shd w:val="clear" w:color="auto" w:fill="FDE9D9" w:themeFill="accent6" w:themeFillTint="33"/>
                        <w:rPr>
                          <w:rFonts w:ascii="Arial Narrow" w:hAnsi="Arial Narrow"/>
                          <w:b/>
                          <w:bCs/>
                          <w:color w:val="000000" w:themeColor="text1"/>
                          <w:sz w:val="22"/>
                          <w:szCs w:val="22"/>
                          <w:u w:val="single"/>
                        </w:rPr>
                      </w:pPr>
                    </w:p>
                    <w:p w14:paraId="65671139" w14:textId="7203B1ED" w:rsidR="005B3657" w:rsidRDefault="005B3657" w:rsidP="005B3657">
                      <w:pPr>
                        <w:shd w:val="clear" w:color="auto" w:fill="FDE9D9" w:themeFill="accent6" w:themeFillTint="33"/>
                        <w:rPr>
                          <w:rFonts w:ascii="Arial Narrow" w:hAnsi="Arial Narrow"/>
                          <w:color w:val="000000" w:themeColor="text1"/>
                          <w:sz w:val="22"/>
                          <w:szCs w:val="22"/>
                        </w:rPr>
                      </w:pPr>
                      <w:r w:rsidRPr="005B3657">
                        <w:rPr>
                          <w:rFonts w:ascii="Arial Narrow" w:hAnsi="Arial Narrow"/>
                          <w:color w:val="000000" w:themeColor="text1"/>
                          <w:sz w:val="22"/>
                          <w:szCs w:val="22"/>
                        </w:rPr>
                        <w:t>Date de réception du mail :</w:t>
                      </w:r>
                    </w:p>
                    <w:p w14:paraId="58219BD7" w14:textId="77777777" w:rsidR="005B3657" w:rsidRDefault="005B3657" w:rsidP="005B3657">
                      <w:pPr>
                        <w:shd w:val="clear" w:color="auto" w:fill="FDE9D9" w:themeFill="accent6" w:themeFillTint="33"/>
                        <w:rPr>
                          <w:rFonts w:ascii="Arial Narrow" w:hAnsi="Arial Narrow"/>
                          <w:color w:val="000000" w:themeColor="text1"/>
                          <w:sz w:val="22"/>
                          <w:szCs w:val="22"/>
                        </w:rPr>
                      </w:pPr>
                    </w:p>
                    <w:p w14:paraId="54D633D5" w14:textId="4E0170C1" w:rsidR="005B3657" w:rsidRPr="005B3657" w:rsidRDefault="005B3657" w:rsidP="005B3657">
                      <w:pPr>
                        <w:shd w:val="clear" w:color="auto" w:fill="FDE9D9" w:themeFill="accent6" w:themeFillTint="33"/>
                        <w:rPr>
                          <w:rFonts w:ascii="Arial Narrow" w:hAnsi="Arial Narrow"/>
                          <w:color w:val="000000" w:themeColor="text1"/>
                          <w:sz w:val="22"/>
                          <w:szCs w:val="22"/>
                        </w:rPr>
                      </w:pPr>
                      <w:r>
                        <w:rPr>
                          <w:rFonts w:ascii="Arial Narrow" w:hAnsi="Arial Narrow"/>
                          <w:color w:val="000000" w:themeColor="text1"/>
                          <w:sz w:val="22"/>
                          <w:szCs w:val="22"/>
                        </w:rPr>
                        <w:t>………………………………..</w:t>
                      </w:r>
                    </w:p>
                    <w:p w14:paraId="04550CBB" w14:textId="77777777" w:rsidR="005B3657" w:rsidRDefault="005B3657" w:rsidP="005B3657">
                      <w:pPr>
                        <w:shd w:val="clear" w:color="auto" w:fill="FDE9D9" w:themeFill="accent6" w:themeFillTint="33"/>
                        <w:jc w:val="center"/>
                        <w:rPr>
                          <w:b/>
                          <w:bCs/>
                          <w:color w:val="000000" w:themeColor="text1"/>
                          <w:u w:val="single"/>
                        </w:rPr>
                      </w:pPr>
                    </w:p>
                    <w:p w14:paraId="2B087769" w14:textId="77777777" w:rsidR="005B3657" w:rsidRPr="005B3657" w:rsidRDefault="005B3657" w:rsidP="005B3657">
                      <w:pPr>
                        <w:shd w:val="clear" w:color="auto" w:fill="FDE9D9" w:themeFill="accent6" w:themeFillTint="33"/>
                        <w:jc w:val="center"/>
                        <w:rPr>
                          <w:b/>
                          <w:bCs/>
                          <w:color w:val="000000" w:themeColor="text1"/>
                          <w:u w:val="single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5B3657" w:rsidRPr="00467A02">
        <w:rPr>
          <w:rFonts w:ascii="Segoe UI Symbol" w:hAnsi="Segoe UI Symbol" w:cs="Segoe UI Symbol"/>
          <w:sz w:val="22"/>
          <w:szCs w:val="22"/>
          <w:lang w:eastAsia="fr-FR"/>
        </w:rPr>
        <w:t>📧</w:t>
      </w:r>
      <w:r w:rsidR="005B3657" w:rsidRPr="00467A02">
        <w:rPr>
          <w:rFonts w:ascii="Arial Narrow" w:hAnsi="Arial Narrow" w:cs="Arial"/>
          <w:sz w:val="22"/>
          <w:szCs w:val="22"/>
          <w:lang w:eastAsia="fr-FR"/>
        </w:rPr>
        <w:t xml:space="preserve"> </w:t>
      </w:r>
      <w:hyperlink r:id="rId7" w:history="1">
        <w:r w:rsidR="005603D6" w:rsidRPr="002261A4">
          <w:rPr>
            <w:rStyle w:val="Lienhypertexte"/>
            <w:rFonts w:ascii="Arial Narrow" w:hAnsi="Arial Narrow" w:cs="Arial"/>
            <w:bCs/>
            <w:sz w:val="22"/>
            <w:szCs w:val="22"/>
            <w:lang w:eastAsia="fr-FR"/>
          </w:rPr>
          <w:t>ministage.0342225j@ac-montpellier.fr</w:t>
        </w:r>
      </w:hyperlink>
      <w:r w:rsidR="005B3657" w:rsidRPr="005B3657">
        <w:rPr>
          <w:rFonts w:ascii="Arial Narrow" w:hAnsi="Arial Narrow"/>
          <w:sz w:val="22"/>
          <w:szCs w:val="22"/>
        </w:rPr>
        <w:t xml:space="preserve"> </w:t>
      </w:r>
      <w:r w:rsidR="005B3657" w:rsidRPr="005B3657">
        <w:rPr>
          <w:rFonts w:ascii="Arial Narrow" w:hAnsi="Arial Narrow"/>
          <w:b/>
          <w:bCs/>
          <w:sz w:val="22"/>
          <w:szCs w:val="22"/>
        </w:rPr>
        <w:t>avant le 24 Janvier 2026</w:t>
      </w:r>
    </w:p>
    <w:sectPr w:rsidR="005B3657" w:rsidRPr="00254D2B" w:rsidSect="001E0EE0">
      <w:headerReference w:type="default" r:id="rId8"/>
      <w:footerReference w:type="default" r:id="rId9"/>
      <w:pgSz w:w="11906" w:h="16838"/>
      <w:pgMar w:top="720" w:right="1133" w:bottom="720" w:left="720" w:header="70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E2F25" w14:textId="77777777" w:rsidR="009705B5" w:rsidRDefault="009705B5">
      <w:r>
        <w:separator/>
      </w:r>
    </w:p>
  </w:endnote>
  <w:endnote w:type="continuationSeparator" w:id="0">
    <w:p w14:paraId="09C6F8B1" w14:textId="77777777" w:rsidR="009705B5" w:rsidRDefault="00970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F0640" w14:textId="77777777" w:rsidR="00C21076" w:rsidRDefault="00C21076">
    <w:pPr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1B61F7" w14:textId="77777777" w:rsidR="009705B5" w:rsidRDefault="009705B5">
      <w:r>
        <w:separator/>
      </w:r>
    </w:p>
  </w:footnote>
  <w:footnote w:type="continuationSeparator" w:id="0">
    <w:p w14:paraId="50A97892" w14:textId="77777777" w:rsidR="009705B5" w:rsidRDefault="009705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324A9" w14:textId="77777777" w:rsidR="00C21076" w:rsidRDefault="00C21076">
    <w:pPr>
      <w:pStyle w:val="En-tte"/>
      <w:ind w:right="706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D48C9"/>
    <w:multiLevelType w:val="hybridMultilevel"/>
    <w:tmpl w:val="01A682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6631EE"/>
    <w:multiLevelType w:val="multilevel"/>
    <w:tmpl w:val="8692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1F5796E"/>
    <w:multiLevelType w:val="hybridMultilevel"/>
    <w:tmpl w:val="AEA2EC66"/>
    <w:lvl w:ilvl="0" w:tplc="A6824028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C6043E"/>
    <w:multiLevelType w:val="hybridMultilevel"/>
    <w:tmpl w:val="FACE7DB6"/>
    <w:lvl w:ilvl="0" w:tplc="68A2A79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FD6860"/>
    <w:multiLevelType w:val="multilevel"/>
    <w:tmpl w:val="1116F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6B1"/>
    <w:rsid w:val="00011F43"/>
    <w:rsid w:val="00017187"/>
    <w:rsid w:val="0005658A"/>
    <w:rsid w:val="00087528"/>
    <w:rsid w:val="000A0366"/>
    <w:rsid w:val="000C6E7B"/>
    <w:rsid w:val="000D6D2C"/>
    <w:rsid w:val="00112FE4"/>
    <w:rsid w:val="00121CAB"/>
    <w:rsid w:val="00121E16"/>
    <w:rsid w:val="001534A8"/>
    <w:rsid w:val="00182ED7"/>
    <w:rsid w:val="00186A8F"/>
    <w:rsid w:val="0019180B"/>
    <w:rsid w:val="001B176F"/>
    <w:rsid w:val="001B264E"/>
    <w:rsid w:val="001E031B"/>
    <w:rsid w:val="001E0EE0"/>
    <w:rsid w:val="001E61F3"/>
    <w:rsid w:val="00222B63"/>
    <w:rsid w:val="00236504"/>
    <w:rsid w:val="00254D2B"/>
    <w:rsid w:val="00256CAC"/>
    <w:rsid w:val="00260AC1"/>
    <w:rsid w:val="0027226B"/>
    <w:rsid w:val="0028355D"/>
    <w:rsid w:val="002E297B"/>
    <w:rsid w:val="002F139A"/>
    <w:rsid w:val="00335C5B"/>
    <w:rsid w:val="003500CD"/>
    <w:rsid w:val="00350CAD"/>
    <w:rsid w:val="003A124B"/>
    <w:rsid w:val="003B1BE0"/>
    <w:rsid w:val="003F5DC7"/>
    <w:rsid w:val="00411AEE"/>
    <w:rsid w:val="0042355C"/>
    <w:rsid w:val="004318C3"/>
    <w:rsid w:val="0045162A"/>
    <w:rsid w:val="0046385A"/>
    <w:rsid w:val="004652F0"/>
    <w:rsid w:val="00467A02"/>
    <w:rsid w:val="00474363"/>
    <w:rsid w:val="004B3C37"/>
    <w:rsid w:val="005155D1"/>
    <w:rsid w:val="0051711C"/>
    <w:rsid w:val="0053306B"/>
    <w:rsid w:val="00543F0B"/>
    <w:rsid w:val="005559EA"/>
    <w:rsid w:val="005603D6"/>
    <w:rsid w:val="005646DA"/>
    <w:rsid w:val="00574DC5"/>
    <w:rsid w:val="00593F23"/>
    <w:rsid w:val="005B3657"/>
    <w:rsid w:val="00600D76"/>
    <w:rsid w:val="00615BCD"/>
    <w:rsid w:val="00672273"/>
    <w:rsid w:val="006A4F14"/>
    <w:rsid w:val="006A5690"/>
    <w:rsid w:val="006D5290"/>
    <w:rsid w:val="006E3184"/>
    <w:rsid w:val="006E4DA6"/>
    <w:rsid w:val="00705E2C"/>
    <w:rsid w:val="007123A6"/>
    <w:rsid w:val="00734DB0"/>
    <w:rsid w:val="007645F9"/>
    <w:rsid w:val="00767359"/>
    <w:rsid w:val="007A457A"/>
    <w:rsid w:val="007C4731"/>
    <w:rsid w:val="007D4241"/>
    <w:rsid w:val="00800455"/>
    <w:rsid w:val="00850DB3"/>
    <w:rsid w:val="00864B4E"/>
    <w:rsid w:val="00890DD4"/>
    <w:rsid w:val="008A102F"/>
    <w:rsid w:val="008A49DA"/>
    <w:rsid w:val="008B431C"/>
    <w:rsid w:val="00953392"/>
    <w:rsid w:val="00964B71"/>
    <w:rsid w:val="00970361"/>
    <w:rsid w:val="009705B5"/>
    <w:rsid w:val="009741A3"/>
    <w:rsid w:val="009A3FEB"/>
    <w:rsid w:val="009B7D41"/>
    <w:rsid w:val="009E540B"/>
    <w:rsid w:val="00A30E66"/>
    <w:rsid w:val="00A7141E"/>
    <w:rsid w:val="00A74F45"/>
    <w:rsid w:val="00A75927"/>
    <w:rsid w:val="00AC13AB"/>
    <w:rsid w:val="00AE1E39"/>
    <w:rsid w:val="00AE76B1"/>
    <w:rsid w:val="00B20D46"/>
    <w:rsid w:val="00B61896"/>
    <w:rsid w:val="00BA7FFB"/>
    <w:rsid w:val="00BC0607"/>
    <w:rsid w:val="00BC19F6"/>
    <w:rsid w:val="00BD116D"/>
    <w:rsid w:val="00BF5BF5"/>
    <w:rsid w:val="00BF6048"/>
    <w:rsid w:val="00C164B5"/>
    <w:rsid w:val="00C21076"/>
    <w:rsid w:val="00C2735B"/>
    <w:rsid w:val="00C54689"/>
    <w:rsid w:val="00C63AC4"/>
    <w:rsid w:val="00C65B98"/>
    <w:rsid w:val="00CB496E"/>
    <w:rsid w:val="00CC1CCE"/>
    <w:rsid w:val="00CD5290"/>
    <w:rsid w:val="00CD5D73"/>
    <w:rsid w:val="00CF59B5"/>
    <w:rsid w:val="00D02E9D"/>
    <w:rsid w:val="00D240CA"/>
    <w:rsid w:val="00D26603"/>
    <w:rsid w:val="00D314D6"/>
    <w:rsid w:val="00D32D79"/>
    <w:rsid w:val="00D6421C"/>
    <w:rsid w:val="00D73B07"/>
    <w:rsid w:val="00D80984"/>
    <w:rsid w:val="00DB36C4"/>
    <w:rsid w:val="00DD288D"/>
    <w:rsid w:val="00DF6E39"/>
    <w:rsid w:val="00E011A5"/>
    <w:rsid w:val="00E1780D"/>
    <w:rsid w:val="00E835DD"/>
    <w:rsid w:val="00EA1662"/>
    <w:rsid w:val="00EA25BD"/>
    <w:rsid w:val="00EA7F3D"/>
    <w:rsid w:val="00EF00C9"/>
    <w:rsid w:val="00F27BFD"/>
    <w:rsid w:val="00F55A47"/>
    <w:rsid w:val="00FE038C"/>
    <w:rsid w:val="00FE0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6BC1D0D"/>
  <w15:docId w15:val="{90AC420A-E0F3-4783-BBC5-7CDA06F7E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itre1">
    <w:name w:val="heading 1"/>
    <w:basedOn w:val="Normal"/>
    <w:next w:val="Normal"/>
    <w:link w:val="Titre1Car"/>
    <w:uiPriority w:val="9"/>
    <w:qFormat/>
    <w:rsid w:val="00F55A4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Policepardfaut1">
    <w:name w:val="Police par défaut1"/>
  </w:style>
  <w:style w:type="character" w:styleId="Lienhypertexte">
    <w:name w:val="Hyperlink"/>
    <w:basedOn w:val="Policepardfaut1"/>
    <w:rPr>
      <w:color w:val="0000FF"/>
      <w:u w:val="single"/>
    </w:rPr>
  </w:style>
  <w:style w:type="character" w:customStyle="1" w:styleId="Puces">
    <w:name w:val="Puces"/>
    <w:rPr>
      <w:rFonts w:ascii="OpenSymbol" w:eastAsia="OpenSymbol" w:hAnsi="OpenSymbol" w:cs="OpenSymbol"/>
    </w:rPr>
  </w:style>
  <w:style w:type="paragraph" w:customStyle="1" w:styleId="Titre10">
    <w:name w:val="Titre1"/>
    <w:basedOn w:val="Normal"/>
    <w:next w:val="Corpsdetext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Mangal"/>
    </w:rPr>
  </w:style>
  <w:style w:type="paragraph" w:customStyle="1" w:styleId="Lgende1">
    <w:name w:val="Légende1"/>
    <w:basedOn w:val="Normal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pPr>
      <w:suppressLineNumbers/>
    </w:pPr>
    <w:rPr>
      <w:rFonts w:cs="Mangal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nuducadre">
    <w:name w:val="Contenu du cadre"/>
    <w:basedOn w:val="Corpsdetexte"/>
  </w:style>
  <w:style w:type="paragraph" w:customStyle="1" w:styleId="Contenudetableau">
    <w:name w:val="Contenu de tableau"/>
    <w:basedOn w:val="Normal"/>
    <w:pPr>
      <w:suppressLineNumbers/>
    </w:pPr>
  </w:style>
  <w:style w:type="paragraph" w:customStyle="1" w:styleId="Titredetableau">
    <w:name w:val="Titre de tableau"/>
    <w:basedOn w:val="Contenudetableau"/>
    <w:pPr>
      <w:jc w:val="center"/>
    </w:pPr>
    <w:rPr>
      <w:b/>
      <w:bCs/>
    </w:rPr>
  </w:style>
  <w:style w:type="paragraph" w:styleId="Paragraphedeliste">
    <w:name w:val="List Paragraph"/>
    <w:basedOn w:val="Normal"/>
    <w:uiPriority w:val="34"/>
    <w:qFormat/>
    <w:rsid w:val="003F5DC7"/>
    <w:pPr>
      <w:ind w:left="720"/>
      <w:contextualSpacing/>
    </w:pPr>
  </w:style>
  <w:style w:type="table" w:styleId="Grilledutableau">
    <w:name w:val="Table Grid"/>
    <w:basedOn w:val="TableauNormal"/>
    <w:uiPriority w:val="59"/>
    <w:rsid w:val="008004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1Car">
    <w:name w:val="Titre 1 Car"/>
    <w:basedOn w:val="Policepardfaut"/>
    <w:link w:val="Titre1"/>
    <w:uiPriority w:val="9"/>
    <w:rsid w:val="00F55A4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36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nistages.0342225j@ac-montpellier.f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nts\Courrier\Mod&#232;les\Trame%20courrier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Trame courrier.dotx</Template>
  <TotalTime>1</TotalTime>
  <Pages>1</Pages>
  <Words>59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 Recteur de l’Académie de Montpellier</vt:lpstr>
    </vt:vector>
  </TitlesOfParts>
  <Company>Région Languedoc-Roussillon</Company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 Recteur de l’Académie de Montpellier</dc:title>
  <dc:creator>sa1</dc:creator>
  <cp:lastModifiedBy>cta</cp:lastModifiedBy>
  <cp:revision>6</cp:revision>
  <cp:lastPrinted>2025-12-09T09:16:00Z</cp:lastPrinted>
  <dcterms:created xsi:type="dcterms:W3CDTF">2025-12-17T12:17:00Z</dcterms:created>
  <dcterms:modified xsi:type="dcterms:W3CDTF">2025-12-18T11:26:00Z</dcterms:modified>
</cp:coreProperties>
</file>